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52AF7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0" name="Picture 20" descr="C:\Users\Russ\Documents\Uhl Pottery\Newsletters\Newsletters jpg\1994 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ss\Documents\Uhl Pottery\Newsletters\Newsletters jpg\1994 October-Nov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9" name="Picture 19" descr="C:\Users\Russ\Documents\Uhl Pottery\Newsletters\Newsletters jpg\1994 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ss\Documents\Uhl Pottery\Newsletters\Newsletters jpg\1994 October-Nov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F7" w:rsidRDefault="00952AF7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22" name="Picture 22" descr="C:\Users\Russ\Documents\Uhl Pottery\Newsletters\Newsletters jpg\1994 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ss\Documents\Uhl Pottery\Newsletters\Newsletters jpg\1994 October-November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21" name="Picture 21" descr="C:\Users\Russ\Documents\Uhl Pottery\Newsletters\Newsletters jpg\1994 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ss\Documents\Uhl Pottery\Newsletters\Newsletters jpg\1994 October-November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AF7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474E3F"/>
    <w:rsid w:val="002E63CD"/>
    <w:rsid w:val="00474E3F"/>
    <w:rsid w:val="00585480"/>
    <w:rsid w:val="00611B4C"/>
    <w:rsid w:val="006C3126"/>
    <w:rsid w:val="008D0C8F"/>
    <w:rsid w:val="00952AF7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2017-11-22T21:52:00Z</dcterms:created>
  <dcterms:modified xsi:type="dcterms:W3CDTF">2017-11-22T21:52:00Z</dcterms:modified>
</cp:coreProperties>
</file>